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tbl>
      <w:tblPr>
        <w:tblpPr w:leftFromText="180" w:rightFromText="180" w:horzAnchor="margin" w:tblpY="441"/>
        <w:tblW w:w="10435" w:type="dxa"/>
        <w:tblLayout w:type="fixed"/>
        <w:tblLook w:val="00A0"/>
      </w:tblPr>
      <w:tblGrid>
        <w:gridCol w:w="5217"/>
        <w:gridCol w:w="42"/>
        <w:gridCol w:w="5176"/>
      </w:tblGrid>
      <w:tr w:rsidR="00E36325" w:rsidRPr="00350AFE" w:rsidTr="00AA13D3">
        <w:trPr>
          <w:trHeight w:val="1892"/>
        </w:trPr>
        <w:tc>
          <w:tcPr>
            <w:tcW w:w="10435" w:type="dxa"/>
            <w:gridSpan w:val="3"/>
          </w:tcPr>
          <w:p w:rsidR="00E36325" w:rsidRDefault="00E36325" w:rsidP="00C31EB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VJ-CL06</w:t>
            </w:r>
          </w:p>
          <w:p w:rsidR="00E36325" w:rsidRPr="00350AFE" w:rsidRDefault="00E36325" w:rsidP="00C31EB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E36325" w:rsidRPr="00350AFE" w:rsidRDefault="00E36325" w:rsidP="00AA41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,,EXTINDEREA ŞI REABILITAREA SISTEMULUI DE ALIMENTARE CU APĂ ŞI DE CANALIZARE ÎN AGLOMERAREA PETROŞANI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–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MUNICIPIUL VULCAN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E36325" w:rsidRDefault="00E36325" w:rsidP="00C31EB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36325" w:rsidRPr="00350AFE" w:rsidRDefault="00E36325" w:rsidP="00C31E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36325" w:rsidRPr="00350AFE" w:rsidTr="00AA13D3">
        <w:trPr>
          <w:trHeight w:val="318"/>
        </w:trPr>
        <w:tc>
          <w:tcPr>
            <w:tcW w:w="10435" w:type="dxa"/>
            <w:gridSpan w:val="3"/>
          </w:tcPr>
          <w:p w:rsidR="00E36325" w:rsidRDefault="00E36325" w:rsidP="00C31EB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6325" w:rsidRPr="002E1DAA" w:rsidRDefault="00E36325" w:rsidP="002E1DAA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6F4">
              <w:rPr>
                <w:rFonts w:ascii="Times New Roman" w:hAnsi="Times New Roman"/>
                <w:sz w:val="24"/>
                <w:szCs w:val="24"/>
              </w:rPr>
              <w:t>CANALIZARE VULCAN – STR. CRIVIDIA</w:t>
            </w:r>
          </w:p>
        </w:tc>
      </w:tr>
      <w:tr w:rsidR="00E36325" w:rsidRPr="00350AFE" w:rsidTr="00AA13D3">
        <w:trPr>
          <w:trHeight w:val="3154"/>
        </w:trPr>
        <w:tc>
          <w:tcPr>
            <w:tcW w:w="5259" w:type="dxa"/>
            <w:gridSpan w:val="2"/>
          </w:tcPr>
          <w:p w:rsidR="00E36325" w:rsidRPr="00AA4184" w:rsidRDefault="00E36325" w:rsidP="00AA13D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F3B43">
              <w:rPr>
                <w:noProof/>
                <w:lang w:val="en-GB"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234.75pt;height:174.75pt;visibility:visible">
                  <v:imagedata r:id="rId7" o:title=""/>
                </v:shape>
              </w:pict>
            </w:r>
          </w:p>
        </w:tc>
        <w:tc>
          <w:tcPr>
            <w:tcW w:w="5176" w:type="dxa"/>
          </w:tcPr>
          <w:p w:rsidR="00E36325" w:rsidRPr="00AA4184" w:rsidRDefault="00E36325" w:rsidP="00E91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 w:rsidRPr="005F3B43">
              <w:rPr>
                <w:noProof/>
                <w:lang w:val="en-GB" w:eastAsia="en-GB"/>
              </w:rPr>
              <w:pict>
                <v:shape id="Picture 22" o:spid="_x0000_i1026" type="#_x0000_t75" style="width:234.75pt;height:174.75pt;visibility:visible">
                  <v:imagedata r:id="rId8" o:title=""/>
                </v:shape>
              </w:pict>
            </w:r>
            <w:bookmarkEnd w:id="0"/>
          </w:p>
        </w:tc>
      </w:tr>
      <w:tr w:rsidR="00E36325" w:rsidRPr="00350AFE" w:rsidTr="00AA13D3">
        <w:trPr>
          <w:trHeight w:val="318"/>
        </w:trPr>
        <w:tc>
          <w:tcPr>
            <w:tcW w:w="10435" w:type="dxa"/>
            <w:gridSpan w:val="3"/>
          </w:tcPr>
          <w:p w:rsidR="00E36325" w:rsidRDefault="00E36325" w:rsidP="00D86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6325" w:rsidRPr="00AA4184" w:rsidRDefault="00E36325" w:rsidP="002E1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6F4">
              <w:rPr>
                <w:rFonts w:ascii="Times New Roman" w:hAnsi="Times New Roman"/>
                <w:sz w:val="24"/>
                <w:szCs w:val="24"/>
              </w:rPr>
              <w:t>CANALIZARE VULCAN – STR. BRAZILOR</w:t>
            </w:r>
          </w:p>
        </w:tc>
      </w:tr>
      <w:tr w:rsidR="00E36325" w:rsidRPr="00350AFE" w:rsidTr="00AA13D3">
        <w:trPr>
          <w:trHeight w:val="3581"/>
        </w:trPr>
        <w:tc>
          <w:tcPr>
            <w:tcW w:w="5259" w:type="dxa"/>
            <w:gridSpan w:val="2"/>
          </w:tcPr>
          <w:p w:rsidR="00E36325" w:rsidRPr="00AA4184" w:rsidRDefault="00E36325" w:rsidP="00C31EB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F3B43">
              <w:rPr>
                <w:noProof/>
                <w:lang w:val="en-GB" w:eastAsia="en-GB"/>
              </w:rPr>
              <w:pict>
                <v:shape id="Picture 5" o:spid="_x0000_i1027" type="#_x0000_t75" style="width:234.75pt;height:174.75pt;visibility:visible">
                  <v:imagedata r:id="rId9" o:title=""/>
                </v:shape>
              </w:pict>
            </w:r>
          </w:p>
        </w:tc>
        <w:tc>
          <w:tcPr>
            <w:tcW w:w="5176" w:type="dxa"/>
          </w:tcPr>
          <w:p w:rsidR="00E36325" w:rsidRPr="00AA4184" w:rsidRDefault="00E36325" w:rsidP="00C31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3B43">
              <w:rPr>
                <w:noProof/>
                <w:lang w:val="en-GB" w:eastAsia="en-GB"/>
              </w:rPr>
              <w:pict>
                <v:shape id="Picture 6" o:spid="_x0000_i1028" type="#_x0000_t75" style="width:234.75pt;height:174.75pt;visibility:visible">
                  <v:imagedata r:id="rId10" o:title=""/>
                </v:shape>
              </w:pict>
            </w:r>
          </w:p>
        </w:tc>
      </w:tr>
      <w:tr w:rsidR="00E36325" w:rsidRPr="00350AFE" w:rsidTr="00AA13D3">
        <w:trPr>
          <w:trHeight w:val="96"/>
        </w:trPr>
        <w:tc>
          <w:tcPr>
            <w:tcW w:w="5259" w:type="dxa"/>
            <w:gridSpan w:val="2"/>
          </w:tcPr>
          <w:p w:rsidR="00E36325" w:rsidRPr="00874A3A" w:rsidRDefault="00E36325" w:rsidP="00C31EB6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val="es-ES"/>
              </w:rPr>
            </w:pPr>
            <w:r w:rsidRPr="00AA13D3">
              <w:rPr>
                <w:rFonts w:ascii="Times New Roman" w:hAnsi="Times New Roman"/>
                <w:sz w:val="24"/>
                <w:szCs w:val="24"/>
              </w:rPr>
              <w:t xml:space="preserve">RETEA APA VULCAN- STR. VALEA LUPSEASCA                            </w:t>
            </w:r>
          </w:p>
        </w:tc>
        <w:tc>
          <w:tcPr>
            <w:tcW w:w="5176" w:type="dxa"/>
          </w:tcPr>
          <w:p w:rsidR="00E36325" w:rsidRPr="00AA13D3" w:rsidRDefault="00E36325" w:rsidP="006E56F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AA13D3">
              <w:rPr>
                <w:rFonts w:ascii="Times New Roman" w:hAnsi="Times New Roman"/>
                <w:sz w:val="24"/>
                <w:szCs w:val="24"/>
              </w:rPr>
              <w:t>STR. BALEA – CAMIN VANE</w:t>
            </w:r>
          </w:p>
        </w:tc>
      </w:tr>
      <w:tr w:rsidR="00E36325" w:rsidRPr="00350AFE" w:rsidTr="00AA13D3">
        <w:trPr>
          <w:trHeight w:val="109"/>
        </w:trPr>
        <w:tc>
          <w:tcPr>
            <w:tcW w:w="5217" w:type="dxa"/>
          </w:tcPr>
          <w:p w:rsidR="00E36325" w:rsidRPr="00754B34" w:rsidRDefault="00E36325" w:rsidP="002E1DAA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</w:pPr>
            <w:r w:rsidRPr="005F3B43">
              <w:rPr>
                <w:noProof/>
                <w:lang w:val="en-GB" w:eastAsia="en-GB"/>
              </w:rPr>
              <w:pict>
                <v:shape id="Picture 12" o:spid="_x0000_i1029" type="#_x0000_t75" style="width:234.75pt;height:174.75pt;visibility:visible">
                  <v:imagedata r:id="rId11" o:title=""/>
                </v:shape>
              </w:pict>
            </w:r>
          </w:p>
        </w:tc>
        <w:tc>
          <w:tcPr>
            <w:tcW w:w="5218" w:type="dxa"/>
            <w:gridSpan w:val="2"/>
          </w:tcPr>
          <w:p w:rsidR="00E36325" w:rsidRPr="00754B34" w:rsidRDefault="00E36325" w:rsidP="002E1DA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</w:pPr>
            <w:r w:rsidRPr="005F3B43">
              <w:rPr>
                <w:noProof/>
                <w:lang w:val="en-GB" w:eastAsia="en-GB"/>
              </w:rPr>
              <w:pict>
                <v:shape id="Picture 13" o:spid="_x0000_i1030" type="#_x0000_t75" style="width:234.75pt;height:176.25pt;visibility:visible">
                  <v:imagedata r:id="rId12" o:title=""/>
                </v:shape>
              </w:pict>
            </w:r>
          </w:p>
        </w:tc>
      </w:tr>
      <w:tr w:rsidR="00E36325" w:rsidRPr="00350AFE" w:rsidTr="00AA13D3">
        <w:trPr>
          <w:trHeight w:val="109"/>
        </w:trPr>
        <w:tc>
          <w:tcPr>
            <w:tcW w:w="10435" w:type="dxa"/>
            <w:gridSpan w:val="3"/>
          </w:tcPr>
          <w:p w:rsidR="00E36325" w:rsidRDefault="00E36325" w:rsidP="00AA4184">
            <w:pPr>
              <w:spacing w:after="0" w:line="240" w:lineRule="auto"/>
              <w:jc w:val="center"/>
            </w:pPr>
          </w:p>
          <w:p w:rsidR="00E36325" w:rsidRDefault="00E36325" w:rsidP="00AA418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</w:pPr>
            <w:r w:rsidRPr="00AA13D3">
              <w:rPr>
                <w:rFonts w:ascii="Times New Roman" w:hAnsi="Times New Roman"/>
                <w:sz w:val="24"/>
                <w:szCs w:val="24"/>
              </w:rPr>
              <w:t xml:space="preserve">RETEA APA VULCAN – STR. BREBENESTILOR STRAJA </w:t>
            </w:r>
            <w:r w:rsidRPr="00AA13D3"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  <w:t xml:space="preserve"> </w:t>
            </w:r>
          </w:p>
          <w:p w:rsidR="00E36325" w:rsidRPr="00AA13D3" w:rsidRDefault="00E36325" w:rsidP="00AA418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</w:pPr>
          </w:p>
        </w:tc>
      </w:tr>
      <w:tr w:rsidR="00E36325" w:rsidRPr="00350AFE" w:rsidTr="00AA13D3">
        <w:trPr>
          <w:trHeight w:val="3229"/>
        </w:trPr>
        <w:tc>
          <w:tcPr>
            <w:tcW w:w="5259" w:type="dxa"/>
            <w:gridSpan w:val="2"/>
          </w:tcPr>
          <w:p w:rsidR="00E36325" w:rsidRPr="00C31EB6" w:rsidRDefault="00E36325" w:rsidP="00EE665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pict>
                <v:shape id="Picture 14" o:spid="_x0000_s1026" type="#_x0000_t75" style="position:absolute;left:0;text-align:left;margin-left:14pt;margin-top:0;width:234.7pt;height:176.4pt;z-index:251658240;visibility:visible;mso-position-horizontal-relative:text;mso-position-vertical-relative:text">
                  <v:imagedata r:id="rId13" o:title=""/>
                  <w10:wrap type="square" side="right"/>
                </v:shape>
              </w:pict>
            </w:r>
          </w:p>
        </w:tc>
        <w:tc>
          <w:tcPr>
            <w:tcW w:w="5176" w:type="dxa"/>
          </w:tcPr>
          <w:p w:rsidR="00E36325" w:rsidRPr="00C31EB6" w:rsidRDefault="00E36325" w:rsidP="00EE6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3B43">
              <w:rPr>
                <w:noProof/>
                <w:lang w:val="en-GB" w:eastAsia="en-GB"/>
              </w:rPr>
              <w:pict>
                <v:shape id="Picture 15" o:spid="_x0000_i1031" type="#_x0000_t75" style="width:234.75pt;height:176.25pt;visibility:visible">
                  <v:imagedata r:id="rId14" o:title=""/>
                </v:shape>
              </w:pict>
            </w:r>
          </w:p>
        </w:tc>
      </w:tr>
      <w:tr w:rsidR="00E36325" w:rsidRPr="00350AFE" w:rsidTr="00AA13D3">
        <w:trPr>
          <w:trHeight w:val="3229"/>
        </w:trPr>
        <w:tc>
          <w:tcPr>
            <w:tcW w:w="10435" w:type="dxa"/>
            <w:gridSpan w:val="3"/>
          </w:tcPr>
          <w:p w:rsidR="00E36325" w:rsidRPr="00F4548E" w:rsidRDefault="00E36325" w:rsidP="00AA13D3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5F3B43">
              <w:rPr>
                <w:noProof/>
                <w:lang w:val="en-GB" w:eastAsia="en-GB"/>
              </w:rPr>
              <w:pict>
                <v:shape id="Picture 21" o:spid="_x0000_i1032" type="#_x0000_t75" style="width:234.75pt;height:176.25pt;visibility:visible">
                  <v:imagedata r:id="rId15" o:title=""/>
                </v:shape>
              </w:pict>
            </w:r>
          </w:p>
        </w:tc>
      </w:tr>
    </w:tbl>
    <w:p w:rsidR="00E36325" w:rsidRDefault="00E36325">
      <w:pPr>
        <w:rPr>
          <w:rFonts w:ascii="Times New Roman" w:hAnsi="Times New Roman"/>
          <w:sz w:val="24"/>
          <w:szCs w:val="24"/>
        </w:rPr>
      </w:pPr>
    </w:p>
    <w:p w:rsidR="00E36325" w:rsidRPr="00350AFE" w:rsidRDefault="00E36325">
      <w:pPr>
        <w:rPr>
          <w:rFonts w:ascii="Times New Roman" w:hAnsi="Times New Roman"/>
          <w:sz w:val="24"/>
          <w:szCs w:val="24"/>
        </w:rPr>
      </w:pPr>
    </w:p>
    <w:sectPr w:rsidR="00E36325" w:rsidRPr="00350AFE" w:rsidSect="0076369B">
      <w:pgSz w:w="11906" w:h="16838" w:code="9"/>
      <w:pgMar w:top="907" w:right="389" w:bottom="72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325" w:rsidRDefault="00E36325" w:rsidP="002E1DAA">
      <w:pPr>
        <w:spacing w:after="0" w:line="240" w:lineRule="auto"/>
      </w:pPr>
      <w:r>
        <w:separator/>
      </w:r>
    </w:p>
  </w:endnote>
  <w:endnote w:type="continuationSeparator" w:id="0">
    <w:p w:rsidR="00E36325" w:rsidRDefault="00E36325" w:rsidP="002E1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325" w:rsidRDefault="00E36325" w:rsidP="002E1DAA">
      <w:pPr>
        <w:spacing w:after="0" w:line="240" w:lineRule="auto"/>
      </w:pPr>
      <w:r>
        <w:separator/>
      </w:r>
    </w:p>
  </w:footnote>
  <w:footnote w:type="continuationSeparator" w:id="0">
    <w:p w:rsidR="00E36325" w:rsidRDefault="00E36325" w:rsidP="002E1D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5882"/>
    <w:rsid w:val="000205C2"/>
    <w:rsid w:val="000455D5"/>
    <w:rsid w:val="00050259"/>
    <w:rsid w:val="00054116"/>
    <w:rsid w:val="000655C4"/>
    <w:rsid w:val="000F4100"/>
    <w:rsid w:val="00113177"/>
    <w:rsid w:val="001204C1"/>
    <w:rsid w:val="00190BE4"/>
    <w:rsid w:val="001946A4"/>
    <w:rsid w:val="00197F8C"/>
    <w:rsid w:val="001D3FCC"/>
    <w:rsid w:val="00204972"/>
    <w:rsid w:val="00212F6C"/>
    <w:rsid w:val="00251D4D"/>
    <w:rsid w:val="00266435"/>
    <w:rsid w:val="00266A53"/>
    <w:rsid w:val="002A215A"/>
    <w:rsid w:val="002D7F2A"/>
    <w:rsid w:val="002E1DAA"/>
    <w:rsid w:val="00343014"/>
    <w:rsid w:val="00350AFE"/>
    <w:rsid w:val="00377F40"/>
    <w:rsid w:val="0039590B"/>
    <w:rsid w:val="003A02CF"/>
    <w:rsid w:val="003A7B80"/>
    <w:rsid w:val="003E03A8"/>
    <w:rsid w:val="003E25A7"/>
    <w:rsid w:val="003E75EC"/>
    <w:rsid w:val="00404D1A"/>
    <w:rsid w:val="00414360"/>
    <w:rsid w:val="0046213E"/>
    <w:rsid w:val="0046342B"/>
    <w:rsid w:val="00486F7E"/>
    <w:rsid w:val="004B43BA"/>
    <w:rsid w:val="004D2F92"/>
    <w:rsid w:val="00536F70"/>
    <w:rsid w:val="005653FC"/>
    <w:rsid w:val="005B29E3"/>
    <w:rsid w:val="005C5240"/>
    <w:rsid w:val="005F3B43"/>
    <w:rsid w:val="005F7367"/>
    <w:rsid w:val="0066780F"/>
    <w:rsid w:val="00692249"/>
    <w:rsid w:val="006924E8"/>
    <w:rsid w:val="006A505E"/>
    <w:rsid w:val="006E56F4"/>
    <w:rsid w:val="007105A4"/>
    <w:rsid w:val="00717254"/>
    <w:rsid w:val="00724ADE"/>
    <w:rsid w:val="00754B34"/>
    <w:rsid w:val="0076369B"/>
    <w:rsid w:val="007D3E5A"/>
    <w:rsid w:val="00801375"/>
    <w:rsid w:val="00851FF1"/>
    <w:rsid w:val="00874A3A"/>
    <w:rsid w:val="00895EDF"/>
    <w:rsid w:val="008C2BE6"/>
    <w:rsid w:val="008C6CC7"/>
    <w:rsid w:val="00975A61"/>
    <w:rsid w:val="00983471"/>
    <w:rsid w:val="009A7D3C"/>
    <w:rsid w:val="009C4559"/>
    <w:rsid w:val="009D47F7"/>
    <w:rsid w:val="009D520C"/>
    <w:rsid w:val="00A06EB9"/>
    <w:rsid w:val="00A233A7"/>
    <w:rsid w:val="00A54BD4"/>
    <w:rsid w:val="00A835CB"/>
    <w:rsid w:val="00AA13D3"/>
    <w:rsid w:val="00AA4184"/>
    <w:rsid w:val="00AA47E7"/>
    <w:rsid w:val="00B06F0E"/>
    <w:rsid w:val="00B1215A"/>
    <w:rsid w:val="00B1332C"/>
    <w:rsid w:val="00B4177E"/>
    <w:rsid w:val="00B72B3A"/>
    <w:rsid w:val="00B823DD"/>
    <w:rsid w:val="00B929BC"/>
    <w:rsid w:val="00C036B2"/>
    <w:rsid w:val="00C31EB6"/>
    <w:rsid w:val="00CE3752"/>
    <w:rsid w:val="00D321F8"/>
    <w:rsid w:val="00D718C9"/>
    <w:rsid w:val="00D861D7"/>
    <w:rsid w:val="00D91DDE"/>
    <w:rsid w:val="00DA5882"/>
    <w:rsid w:val="00DD3988"/>
    <w:rsid w:val="00DF3CC7"/>
    <w:rsid w:val="00E233A6"/>
    <w:rsid w:val="00E26003"/>
    <w:rsid w:val="00E3532B"/>
    <w:rsid w:val="00E36325"/>
    <w:rsid w:val="00E465F8"/>
    <w:rsid w:val="00E52D03"/>
    <w:rsid w:val="00E53DD6"/>
    <w:rsid w:val="00E57FDF"/>
    <w:rsid w:val="00E7319D"/>
    <w:rsid w:val="00E9116A"/>
    <w:rsid w:val="00E93EA0"/>
    <w:rsid w:val="00EE665E"/>
    <w:rsid w:val="00EF0457"/>
    <w:rsid w:val="00F4548E"/>
    <w:rsid w:val="00F50E87"/>
    <w:rsid w:val="00F61DEC"/>
    <w:rsid w:val="00F8187E"/>
    <w:rsid w:val="00FC5174"/>
    <w:rsid w:val="00FE4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F40"/>
    <w:pPr>
      <w:spacing w:after="200" w:line="276" w:lineRule="auto"/>
    </w:pPr>
    <w:rPr>
      <w:lang w:val="ro-RO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88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99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B29E3"/>
    <w:rPr>
      <w:rFonts w:ascii="Cambria" w:hAnsi="Cambria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05C2"/>
    <w:rPr>
      <w:rFonts w:ascii="Tahoma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rsid w:val="002E1D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E1DAA"/>
    <w:rPr>
      <w:rFonts w:cs="Times New Roman"/>
      <w:sz w:val="22"/>
      <w:szCs w:val="22"/>
      <w:lang w:val="ro-RO"/>
    </w:rPr>
  </w:style>
  <w:style w:type="paragraph" w:styleId="Footer">
    <w:name w:val="footer"/>
    <w:basedOn w:val="Normal"/>
    <w:link w:val="FooterChar"/>
    <w:uiPriority w:val="99"/>
    <w:rsid w:val="002E1D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E1DAA"/>
    <w:rPr>
      <w:rFonts w:cs="Times New Roman"/>
      <w:sz w:val="22"/>
      <w:szCs w:val="22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</TotalTime>
  <Pages>2</Pages>
  <Words>59</Words>
  <Characters>338</Characters>
  <Application>Microsoft Office Outlook</Application>
  <DocSecurity>0</DocSecurity>
  <Lines>0</Lines>
  <Paragraphs>0</Paragraphs>
  <ScaleCrop>false</ScaleCrop>
  <Company>CH2M HILL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MIS</cp:lastModifiedBy>
  <cp:revision>12</cp:revision>
  <cp:lastPrinted>2012-12-10T13:01:00Z</cp:lastPrinted>
  <dcterms:created xsi:type="dcterms:W3CDTF">2013-12-10T13:42:00Z</dcterms:created>
  <dcterms:modified xsi:type="dcterms:W3CDTF">2013-12-11T09:00:00Z</dcterms:modified>
</cp:coreProperties>
</file>