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W w:w="0" w:type="auto"/>
        <w:tblInd w:w="-270" w:type="dxa"/>
        <w:tblLayout w:type="fixed"/>
        <w:tblLook w:val="00A0"/>
      </w:tblPr>
      <w:tblGrid>
        <w:gridCol w:w="5256"/>
        <w:gridCol w:w="49"/>
        <w:gridCol w:w="4595"/>
      </w:tblGrid>
      <w:tr w:rsidR="00350DCC" w:rsidRPr="00217F56" w:rsidTr="00816516">
        <w:trPr>
          <w:trHeight w:val="1791"/>
        </w:trPr>
        <w:tc>
          <w:tcPr>
            <w:tcW w:w="9900" w:type="dxa"/>
            <w:gridSpan w:val="3"/>
          </w:tcPr>
          <w:p w:rsidR="00350DCC" w:rsidRPr="00217F56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Default="00350DCC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OBIECTIVUL:  CONTRACT VJ-CL04</w:t>
            </w:r>
          </w:p>
          <w:p w:rsidR="00350DCC" w:rsidRPr="00217F56" w:rsidRDefault="00350DCC" w:rsidP="00EE3B78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350DCC" w:rsidRPr="00C53121" w:rsidRDefault="00350DCC" w:rsidP="00EE3B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,,Extinderea şi reabilitarea r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eţelelor de alimentare cu apă 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si de canalizare în municipiul Petrosani</w:t>
            </w:r>
            <w:r w:rsidRPr="00F7169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”</w:t>
            </w:r>
          </w:p>
        </w:tc>
      </w:tr>
      <w:tr w:rsidR="00350DCC" w:rsidRPr="00C63FF7" w:rsidTr="00816516">
        <w:trPr>
          <w:trHeight w:val="251"/>
        </w:trPr>
        <w:tc>
          <w:tcPr>
            <w:tcW w:w="5305" w:type="dxa"/>
            <w:gridSpan w:val="2"/>
          </w:tcPr>
          <w:p w:rsidR="00350DCC" w:rsidRDefault="00350DCC" w:rsidP="00A050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Pr="00C63FF7" w:rsidRDefault="00350DCC" w:rsidP="00C63FF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 xml:space="preserve">CANALIZARE PETROSANI - STR. FUNICULARULUI                                    </w:t>
            </w:r>
          </w:p>
        </w:tc>
        <w:tc>
          <w:tcPr>
            <w:tcW w:w="4595" w:type="dxa"/>
          </w:tcPr>
          <w:p w:rsidR="00350DCC" w:rsidRDefault="00350DCC" w:rsidP="00596F4E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Default="00350DCC" w:rsidP="00596F4E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CANALIZARE PETROSANI - STR. POMILOR</w:t>
            </w:r>
          </w:p>
          <w:p w:rsidR="00350DCC" w:rsidRPr="00603666" w:rsidRDefault="00350DCC" w:rsidP="00596F4E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CC" w:rsidRPr="00C63FF7" w:rsidTr="00816516">
        <w:trPr>
          <w:trHeight w:val="3635"/>
        </w:trPr>
        <w:tc>
          <w:tcPr>
            <w:tcW w:w="5305" w:type="dxa"/>
            <w:gridSpan w:val="2"/>
          </w:tcPr>
          <w:p w:rsidR="00350DCC" w:rsidRPr="00C63FF7" w:rsidRDefault="00350DCC" w:rsidP="0081651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ine 23" o:spid="_x0000_i1025" type="#_x0000_t75" style="width:233.25pt;height:176.25pt;visibility:visible">
                  <v:imagedata r:id="rId5" o:title=""/>
                </v:shape>
              </w:pict>
            </w:r>
          </w:p>
        </w:tc>
        <w:tc>
          <w:tcPr>
            <w:tcW w:w="4595" w:type="dxa"/>
          </w:tcPr>
          <w:p w:rsidR="00350DCC" w:rsidRPr="00C63FF7" w:rsidRDefault="00350DCC" w:rsidP="005E0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2" o:spid="_x0000_i1026" type="#_x0000_t75" style="width:233.25pt;height:176.25pt;visibility:visible">
                  <v:imagedata r:id="rId6" o:title=""/>
                </v:shape>
              </w:pict>
            </w:r>
          </w:p>
        </w:tc>
      </w:tr>
      <w:tr w:rsidR="00350DCC" w:rsidRPr="00C63FF7" w:rsidTr="00816516">
        <w:trPr>
          <w:trHeight w:val="226"/>
        </w:trPr>
        <w:tc>
          <w:tcPr>
            <w:tcW w:w="5305" w:type="dxa"/>
            <w:gridSpan w:val="2"/>
          </w:tcPr>
          <w:p w:rsidR="00350DCC" w:rsidRDefault="00350DCC" w:rsidP="00A050A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Pr="00C63FF7" w:rsidRDefault="00350DCC" w:rsidP="00A050A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 xml:space="preserve">REFACERE SISTEM RUTIER CU BALAST  – STR. GRIVITA ROSIE                                              </w:t>
            </w:r>
          </w:p>
        </w:tc>
        <w:tc>
          <w:tcPr>
            <w:tcW w:w="4595" w:type="dxa"/>
          </w:tcPr>
          <w:p w:rsidR="00350DCC" w:rsidRDefault="00350DCC" w:rsidP="005E0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Default="00350DCC" w:rsidP="005E0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STR. GHE. DOJA – TESTE ETANSEITATE</w:t>
            </w:r>
          </w:p>
          <w:p w:rsidR="00350DCC" w:rsidRPr="00C63FF7" w:rsidRDefault="00350DCC" w:rsidP="005E0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CC" w:rsidRPr="00C63FF7" w:rsidTr="00816516">
        <w:trPr>
          <w:trHeight w:val="3599"/>
        </w:trPr>
        <w:tc>
          <w:tcPr>
            <w:tcW w:w="5305" w:type="dxa"/>
            <w:gridSpan w:val="2"/>
          </w:tcPr>
          <w:p w:rsidR="00350DCC" w:rsidRPr="00C63FF7" w:rsidRDefault="00350DCC" w:rsidP="005E05C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4" o:spid="_x0000_i1027" type="#_x0000_t75" style="width:234pt;height:176.25pt;visibility:visible">
                  <v:imagedata r:id="rId7" o:title=""/>
                </v:shape>
              </w:pict>
            </w:r>
          </w:p>
        </w:tc>
        <w:tc>
          <w:tcPr>
            <w:tcW w:w="4595" w:type="dxa"/>
          </w:tcPr>
          <w:p w:rsidR="00350DCC" w:rsidRPr="00C63FF7" w:rsidRDefault="00350DCC" w:rsidP="005E0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5" o:spid="_x0000_i1028" type="#_x0000_t75" style="width:234.75pt;height:176.25pt;visibility:visible">
                  <v:imagedata r:id="rId8" o:title=""/>
                </v:shape>
              </w:pict>
            </w:r>
          </w:p>
        </w:tc>
      </w:tr>
      <w:tr w:rsidR="00350DCC" w:rsidRPr="00C63FF7" w:rsidTr="00816516">
        <w:tc>
          <w:tcPr>
            <w:tcW w:w="5305" w:type="dxa"/>
            <w:gridSpan w:val="2"/>
          </w:tcPr>
          <w:p w:rsidR="00350DCC" w:rsidRDefault="00350DCC" w:rsidP="00A050A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Pr="00C63FF7" w:rsidRDefault="00350DCC" w:rsidP="00A050A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CANALIZARE PETROSANI – STR. MAGURII</w:t>
            </w:r>
            <w:r w:rsidRPr="00C63FF7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595" w:type="dxa"/>
          </w:tcPr>
          <w:p w:rsidR="00350DCC" w:rsidRDefault="00350DCC" w:rsidP="00C63F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Pr="00603666" w:rsidRDefault="00350DCC" w:rsidP="00C63FF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CANALIZARE PETROSANI – STR. GRIVITA ROSIE – RACORDURI</w:t>
            </w:r>
          </w:p>
        </w:tc>
      </w:tr>
      <w:tr w:rsidR="00350DCC" w:rsidRPr="00C63FF7" w:rsidTr="00816516">
        <w:tc>
          <w:tcPr>
            <w:tcW w:w="5305" w:type="dxa"/>
            <w:gridSpan w:val="2"/>
          </w:tcPr>
          <w:p w:rsidR="00350DCC" w:rsidRPr="00C63FF7" w:rsidRDefault="00350DCC" w:rsidP="008165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GB" w:eastAsia="en-GB"/>
              </w:rPr>
              <w:pict>
                <v:shape id="Imagine 26" o:spid="_x0000_s1026" type="#_x0000_t75" style="position:absolute;margin-left:19.5pt;margin-top:0;width:234.7pt;height:176.4pt;z-index:251658240;visibility:visible;mso-position-horizontal-relative:margin;mso-position-vertical-relative:text">
                  <v:imagedata r:id="rId9" o:title=""/>
                  <w10:wrap type="square" anchorx="margin"/>
                </v:shape>
              </w:pict>
            </w:r>
          </w:p>
        </w:tc>
        <w:tc>
          <w:tcPr>
            <w:tcW w:w="4595" w:type="dxa"/>
          </w:tcPr>
          <w:p w:rsidR="00350DCC" w:rsidRPr="00C63FF7" w:rsidRDefault="00350DCC" w:rsidP="0081651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7" o:spid="_x0000_i1029" type="#_x0000_t75" style="width:234pt;height:175.5pt;visibility:visible">
                  <v:imagedata r:id="rId10" o:title=""/>
                </v:shape>
              </w:pict>
            </w:r>
          </w:p>
        </w:tc>
      </w:tr>
      <w:tr w:rsidR="00350DCC" w:rsidRPr="00C63FF7" w:rsidTr="00816516">
        <w:trPr>
          <w:trHeight w:val="458"/>
        </w:trPr>
        <w:tc>
          <w:tcPr>
            <w:tcW w:w="9900" w:type="dxa"/>
            <w:gridSpan w:val="3"/>
          </w:tcPr>
          <w:p w:rsidR="00350DCC" w:rsidRDefault="00350DCC" w:rsidP="00A050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350DCC" w:rsidRDefault="00350DCC" w:rsidP="00A05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RETEA APA PETROSANI – STR. BOTONI – SUPRATRAVERSARI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3FF7">
              <w:rPr>
                <w:rFonts w:ascii="Times New Roman" w:hAnsi="Times New Roman"/>
                <w:sz w:val="24"/>
                <w:szCs w:val="24"/>
              </w:rPr>
              <w:t xml:space="preserve"> BRANSAMENTE</w:t>
            </w:r>
          </w:p>
          <w:p w:rsidR="00350DCC" w:rsidRPr="00C63FF7" w:rsidRDefault="00350DCC" w:rsidP="00A05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CC" w:rsidRPr="00C63FF7" w:rsidTr="00816516">
        <w:trPr>
          <w:trHeight w:val="458"/>
        </w:trPr>
        <w:tc>
          <w:tcPr>
            <w:tcW w:w="5305" w:type="dxa"/>
            <w:gridSpan w:val="2"/>
          </w:tcPr>
          <w:p w:rsidR="00350DCC" w:rsidRPr="00C63FF7" w:rsidRDefault="00350DCC" w:rsidP="00816516">
            <w:pPr>
              <w:tabs>
                <w:tab w:val="left" w:pos="1569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8" o:spid="_x0000_i1030" type="#_x0000_t75" style="width:234.75pt;height:176.25pt;visibility:visible">
                  <v:imagedata r:id="rId11" o:title=""/>
                </v:shape>
              </w:pict>
            </w:r>
          </w:p>
        </w:tc>
        <w:tc>
          <w:tcPr>
            <w:tcW w:w="4595" w:type="dxa"/>
          </w:tcPr>
          <w:p w:rsidR="00350DCC" w:rsidRPr="00C63FF7" w:rsidRDefault="00350DCC" w:rsidP="005E05CB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29" o:spid="_x0000_i1031" type="#_x0000_t75" style="width:232.5pt;height:176.25pt;visibility:visible">
                  <v:imagedata r:id="rId12" o:title=""/>
                </v:shape>
              </w:pict>
            </w:r>
          </w:p>
        </w:tc>
      </w:tr>
      <w:tr w:rsidR="00350DCC" w:rsidRPr="00C63FF7" w:rsidTr="00816516">
        <w:trPr>
          <w:trHeight w:val="620"/>
        </w:trPr>
        <w:tc>
          <w:tcPr>
            <w:tcW w:w="9900" w:type="dxa"/>
            <w:gridSpan w:val="3"/>
          </w:tcPr>
          <w:p w:rsidR="00350DCC" w:rsidRPr="00C63FF7" w:rsidRDefault="00350DCC" w:rsidP="00596F4E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Default="00350DCC" w:rsidP="00A050A8">
            <w:pPr>
              <w:tabs>
                <w:tab w:val="left" w:pos="185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RETEA APA PETROSANI- STR. </w:t>
            </w:r>
            <w:r w:rsidRPr="00C63FF7">
              <w:rPr>
                <w:rFonts w:ascii="Times New Roman" w:hAnsi="Times New Roman"/>
                <w:sz w:val="24"/>
                <w:szCs w:val="24"/>
              </w:rPr>
              <w:t>BOTONI- CAMIN DE VANE SI HIDRANTI</w:t>
            </w:r>
          </w:p>
          <w:p w:rsidR="00350DCC" w:rsidRPr="00C63FF7" w:rsidRDefault="00350DCC" w:rsidP="00A050A8">
            <w:pPr>
              <w:tabs>
                <w:tab w:val="left" w:pos="185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CC" w:rsidRPr="00C63FF7" w:rsidTr="00816516">
        <w:trPr>
          <w:trHeight w:val="620"/>
        </w:trPr>
        <w:tc>
          <w:tcPr>
            <w:tcW w:w="5256" w:type="dxa"/>
          </w:tcPr>
          <w:p w:rsidR="00350DCC" w:rsidRPr="00C63FF7" w:rsidRDefault="00350DCC" w:rsidP="00C63FF7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30" o:spid="_x0000_i1032" type="#_x0000_t75" style="width:234pt;height:174.75pt;visibility:visible">
                  <v:imagedata r:id="rId13" o:title=""/>
                </v:shape>
              </w:pict>
            </w:r>
          </w:p>
        </w:tc>
        <w:tc>
          <w:tcPr>
            <w:tcW w:w="4644" w:type="dxa"/>
            <w:gridSpan w:val="2"/>
          </w:tcPr>
          <w:p w:rsidR="00350DCC" w:rsidRPr="00C63FF7" w:rsidRDefault="00350DCC" w:rsidP="005E05CB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31" o:spid="_x0000_i1033" type="#_x0000_t75" style="width:234.75pt;height:176.25pt;visibility:visible">
                  <v:imagedata r:id="rId14" o:title=""/>
                </v:shape>
              </w:pict>
            </w:r>
          </w:p>
        </w:tc>
      </w:tr>
      <w:tr w:rsidR="00350DCC" w:rsidRPr="00C63FF7" w:rsidTr="00816516">
        <w:trPr>
          <w:trHeight w:val="620"/>
        </w:trPr>
        <w:tc>
          <w:tcPr>
            <w:tcW w:w="5256" w:type="dxa"/>
          </w:tcPr>
          <w:p w:rsidR="00350DCC" w:rsidRDefault="00350DCC" w:rsidP="00C63FF7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Pr="001B705B" w:rsidRDefault="00350DCC" w:rsidP="00C63FF7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val="it-I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RETEA APA PETROSANI- STR.</w:t>
            </w:r>
            <w:r w:rsidRPr="00C63FF7">
              <w:rPr>
                <w:rFonts w:ascii="Times New Roman" w:hAnsi="Times New Roman"/>
                <w:sz w:val="24"/>
                <w:szCs w:val="24"/>
              </w:rPr>
              <w:t xml:space="preserve"> BOTONI-  HIDRANT</w:t>
            </w:r>
          </w:p>
        </w:tc>
        <w:tc>
          <w:tcPr>
            <w:tcW w:w="4644" w:type="dxa"/>
            <w:gridSpan w:val="2"/>
          </w:tcPr>
          <w:p w:rsidR="00350DCC" w:rsidRDefault="00350DCC" w:rsidP="00C63FF7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0DCC" w:rsidRDefault="00350DCC" w:rsidP="00C63FF7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3FF7">
              <w:rPr>
                <w:rFonts w:ascii="Times New Roman" w:hAnsi="Times New Roman"/>
                <w:sz w:val="24"/>
                <w:szCs w:val="24"/>
              </w:rPr>
              <w:t>RETEA APA PETROSANI-STR. ROVINEI COASTA-MASURATORI</w:t>
            </w:r>
          </w:p>
          <w:p w:rsidR="00350DCC" w:rsidRPr="00A050A8" w:rsidRDefault="00350DCC" w:rsidP="00C63FF7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0DCC" w:rsidRPr="00C63FF7" w:rsidTr="00816516">
        <w:trPr>
          <w:trHeight w:val="620"/>
        </w:trPr>
        <w:tc>
          <w:tcPr>
            <w:tcW w:w="5256" w:type="dxa"/>
          </w:tcPr>
          <w:p w:rsidR="00350DCC" w:rsidRPr="00C63FF7" w:rsidRDefault="00350DCC" w:rsidP="00C63FF7">
            <w:pPr>
              <w:tabs>
                <w:tab w:val="left" w:pos="1852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32" o:spid="_x0000_i1034" type="#_x0000_t75" style="width:233.25pt;height:176.25pt;visibility:visible">
                  <v:imagedata r:id="rId15" o:title=""/>
                </v:shape>
              </w:pict>
            </w:r>
          </w:p>
        </w:tc>
        <w:tc>
          <w:tcPr>
            <w:tcW w:w="4644" w:type="dxa"/>
            <w:gridSpan w:val="2"/>
          </w:tcPr>
          <w:p w:rsidR="00350DCC" w:rsidRPr="00C63FF7" w:rsidRDefault="00350DCC" w:rsidP="005E05CB">
            <w:pPr>
              <w:tabs>
                <w:tab w:val="left" w:pos="185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01AB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Imagine 33" o:spid="_x0000_i1035" type="#_x0000_t75" style="width:232.5pt;height:174.75pt;visibility:visible">
                  <v:imagedata r:id="rId16" o:title=""/>
                </v:shape>
              </w:pict>
            </w:r>
          </w:p>
        </w:tc>
      </w:tr>
    </w:tbl>
    <w:p w:rsidR="00350DCC" w:rsidRPr="00C63FF7" w:rsidRDefault="00350DCC" w:rsidP="005E05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50DCC" w:rsidRPr="00C63FF7" w:rsidSect="00511052">
      <w:pgSz w:w="11906" w:h="16838" w:code="9"/>
      <w:pgMar w:top="450" w:right="389" w:bottom="27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50259"/>
    <w:rsid w:val="00054116"/>
    <w:rsid w:val="000655C4"/>
    <w:rsid w:val="000965E3"/>
    <w:rsid w:val="000D15A3"/>
    <w:rsid w:val="000E4815"/>
    <w:rsid w:val="000F4100"/>
    <w:rsid w:val="001057E0"/>
    <w:rsid w:val="00113177"/>
    <w:rsid w:val="00140148"/>
    <w:rsid w:val="00156BD5"/>
    <w:rsid w:val="001633E6"/>
    <w:rsid w:val="00170A0B"/>
    <w:rsid w:val="00176A73"/>
    <w:rsid w:val="001946A4"/>
    <w:rsid w:val="00197F8C"/>
    <w:rsid w:val="001B705B"/>
    <w:rsid w:val="001F7470"/>
    <w:rsid w:val="00204972"/>
    <w:rsid w:val="00211B4C"/>
    <w:rsid w:val="00217F56"/>
    <w:rsid w:val="00232444"/>
    <w:rsid w:val="00234A89"/>
    <w:rsid w:val="00237771"/>
    <w:rsid w:val="00251D4D"/>
    <w:rsid w:val="00295C36"/>
    <w:rsid w:val="002A215A"/>
    <w:rsid w:val="002D7F2A"/>
    <w:rsid w:val="00343014"/>
    <w:rsid w:val="00350AFE"/>
    <w:rsid w:val="00350DCC"/>
    <w:rsid w:val="003744A6"/>
    <w:rsid w:val="00376764"/>
    <w:rsid w:val="00377F40"/>
    <w:rsid w:val="0039590B"/>
    <w:rsid w:val="003A0036"/>
    <w:rsid w:val="003A7B80"/>
    <w:rsid w:val="003D3D17"/>
    <w:rsid w:val="003E03A8"/>
    <w:rsid w:val="003E25A7"/>
    <w:rsid w:val="003E75EC"/>
    <w:rsid w:val="00404D1A"/>
    <w:rsid w:val="00412E3B"/>
    <w:rsid w:val="00414360"/>
    <w:rsid w:val="00441EB4"/>
    <w:rsid w:val="0046342B"/>
    <w:rsid w:val="00486F7E"/>
    <w:rsid w:val="004B15C7"/>
    <w:rsid w:val="004B43BA"/>
    <w:rsid w:val="00511052"/>
    <w:rsid w:val="0056216B"/>
    <w:rsid w:val="005653FC"/>
    <w:rsid w:val="0057585D"/>
    <w:rsid w:val="005800D6"/>
    <w:rsid w:val="00596F4E"/>
    <w:rsid w:val="005A01AB"/>
    <w:rsid w:val="005B29E3"/>
    <w:rsid w:val="005E05CB"/>
    <w:rsid w:val="005F7367"/>
    <w:rsid w:val="0060154C"/>
    <w:rsid w:val="00603666"/>
    <w:rsid w:val="00615312"/>
    <w:rsid w:val="00641AAA"/>
    <w:rsid w:val="0066780F"/>
    <w:rsid w:val="00692249"/>
    <w:rsid w:val="006924E8"/>
    <w:rsid w:val="006A505E"/>
    <w:rsid w:val="006D2743"/>
    <w:rsid w:val="00717254"/>
    <w:rsid w:val="00724ADE"/>
    <w:rsid w:val="007322E3"/>
    <w:rsid w:val="0076369B"/>
    <w:rsid w:val="007B45E9"/>
    <w:rsid w:val="007D3E5A"/>
    <w:rsid w:val="00801375"/>
    <w:rsid w:val="00816516"/>
    <w:rsid w:val="00854E2B"/>
    <w:rsid w:val="008862B5"/>
    <w:rsid w:val="00891125"/>
    <w:rsid w:val="00895EDF"/>
    <w:rsid w:val="008B7A04"/>
    <w:rsid w:val="008C2BE6"/>
    <w:rsid w:val="008C6CC7"/>
    <w:rsid w:val="008E6A72"/>
    <w:rsid w:val="008F1309"/>
    <w:rsid w:val="00922207"/>
    <w:rsid w:val="00952A4D"/>
    <w:rsid w:val="00975A61"/>
    <w:rsid w:val="00980797"/>
    <w:rsid w:val="00983471"/>
    <w:rsid w:val="009A443F"/>
    <w:rsid w:val="009A7D3C"/>
    <w:rsid w:val="009B1747"/>
    <w:rsid w:val="009C4559"/>
    <w:rsid w:val="009C7292"/>
    <w:rsid w:val="009D47F7"/>
    <w:rsid w:val="009D520C"/>
    <w:rsid w:val="00A050A8"/>
    <w:rsid w:val="00A06EB9"/>
    <w:rsid w:val="00A835CB"/>
    <w:rsid w:val="00A92D7F"/>
    <w:rsid w:val="00AA2A1E"/>
    <w:rsid w:val="00AA47E7"/>
    <w:rsid w:val="00AD0FAB"/>
    <w:rsid w:val="00AE5D1E"/>
    <w:rsid w:val="00AF228D"/>
    <w:rsid w:val="00B06F0E"/>
    <w:rsid w:val="00B1332C"/>
    <w:rsid w:val="00B4051B"/>
    <w:rsid w:val="00B4177E"/>
    <w:rsid w:val="00B65409"/>
    <w:rsid w:val="00B823DD"/>
    <w:rsid w:val="00B9207A"/>
    <w:rsid w:val="00BB0548"/>
    <w:rsid w:val="00BC6A2A"/>
    <w:rsid w:val="00C16751"/>
    <w:rsid w:val="00C53121"/>
    <w:rsid w:val="00C63FF7"/>
    <w:rsid w:val="00C73C50"/>
    <w:rsid w:val="00CA03C8"/>
    <w:rsid w:val="00CE3752"/>
    <w:rsid w:val="00CF3B87"/>
    <w:rsid w:val="00D321F8"/>
    <w:rsid w:val="00D65315"/>
    <w:rsid w:val="00D91DDE"/>
    <w:rsid w:val="00DA5882"/>
    <w:rsid w:val="00DB6688"/>
    <w:rsid w:val="00DD154A"/>
    <w:rsid w:val="00DD23A4"/>
    <w:rsid w:val="00DD3D93"/>
    <w:rsid w:val="00DF3CC7"/>
    <w:rsid w:val="00E233A6"/>
    <w:rsid w:val="00E26003"/>
    <w:rsid w:val="00E3532B"/>
    <w:rsid w:val="00E465F8"/>
    <w:rsid w:val="00E52D03"/>
    <w:rsid w:val="00E57FDF"/>
    <w:rsid w:val="00E7319D"/>
    <w:rsid w:val="00E93EA0"/>
    <w:rsid w:val="00EA4B95"/>
    <w:rsid w:val="00EE3B78"/>
    <w:rsid w:val="00EF0457"/>
    <w:rsid w:val="00EF6FE1"/>
    <w:rsid w:val="00F01086"/>
    <w:rsid w:val="00F12AAE"/>
    <w:rsid w:val="00F20991"/>
    <w:rsid w:val="00F50E87"/>
    <w:rsid w:val="00F61DEC"/>
    <w:rsid w:val="00F7169B"/>
    <w:rsid w:val="00F8187E"/>
    <w:rsid w:val="00FC5174"/>
    <w:rsid w:val="00FE4CAF"/>
    <w:rsid w:val="00FE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60</TotalTime>
  <Pages>2</Pages>
  <Words>111</Words>
  <Characters>638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13</cp:revision>
  <cp:lastPrinted>2012-12-10T13:01:00Z</cp:lastPrinted>
  <dcterms:created xsi:type="dcterms:W3CDTF">2013-12-10T11:57:00Z</dcterms:created>
  <dcterms:modified xsi:type="dcterms:W3CDTF">2013-12-11T08:55:00Z</dcterms:modified>
</cp:coreProperties>
</file>